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5E7A5" w14:textId="5C24024D" w:rsidR="004F7F4D" w:rsidRDefault="00C3060B" w:rsidP="006164F4">
      <w:pPr>
        <w:pStyle w:val="Heading1"/>
        <w:rPr>
          <w:rFonts w:cs="Times New Roman"/>
        </w:rPr>
      </w:pPr>
      <w:r>
        <w:t>Life by the Sea</w:t>
      </w:r>
      <w:r>
        <w:t> </w:t>
      </w:r>
      <w:r>
        <w:t>|</w:t>
      </w:r>
      <w:r>
        <w:t> </w:t>
      </w:r>
      <w:proofErr w:type="spellStart"/>
      <w:r w:rsidR="004F7F4D" w:rsidRPr="00C3060B">
        <w:rPr>
          <w:rFonts w:cs="Times New Roman (Headings CS)"/>
          <w:smallCaps/>
          <w:spacing w:val="30"/>
        </w:rPr>
        <w:t>matthew</w:t>
      </w:r>
      <w:proofErr w:type="spellEnd"/>
      <w:r w:rsidR="004F7F4D" w:rsidRPr="00C3060B">
        <w:rPr>
          <w:rFonts w:cs="Times New Roman (Headings CS)"/>
          <w:smallCaps/>
          <w:spacing w:val="30"/>
        </w:rPr>
        <w:t xml:space="preserve"> </w:t>
      </w:r>
      <w:proofErr w:type="spellStart"/>
      <w:r w:rsidR="004F7F4D" w:rsidRPr="00C3060B">
        <w:rPr>
          <w:rFonts w:cs="Times New Roman (Headings CS)"/>
          <w:smallCaps/>
          <w:spacing w:val="30"/>
        </w:rPr>
        <w:t>hollis</w:t>
      </w:r>
      <w:proofErr w:type="spellEnd"/>
    </w:p>
    <w:p w14:paraId="273622D9" w14:textId="77777777" w:rsidR="00BE7A9D" w:rsidRDefault="00BE7A9D" w:rsidP="00FE58D4"/>
    <w:p w14:paraId="00D22102" w14:textId="5D9EBCD7" w:rsidR="00BE7A9D" w:rsidRDefault="00C3060B" w:rsidP="005C6DB2">
      <w:pPr>
        <w:pStyle w:val="Heading2"/>
      </w:pPr>
      <w:r w:rsidRPr="005D4337">
        <w:rPr>
          <w:i/>
          <w:iCs/>
          <w:smallCaps w:val="0"/>
        </w:rPr>
        <w:t>from</w:t>
      </w:r>
      <w:r w:rsidRPr="005D4337">
        <w:rPr>
          <w:smallCaps w:val="0"/>
        </w:rPr>
        <w:t xml:space="preserve"> </w:t>
      </w:r>
      <w:r w:rsidR="00BE7A9D">
        <w:t>the seafarer</w:t>
      </w:r>
    </w:p>
    <w:p w14:paraId="516B9F5B" w14:textId="77777777" w:rsidR="00BE7A9D" w:rsidRDefault="00BE7A9D" w:rsidP="00BE7A9D"/>
    <w:p w14:paraId="614ABFA8" w14:textId="77777777" w:rsidR="00BE7A9D" w:rsidRPr="00BE7A9D" w:rsidRDefault="00BE7A9D" w:rsidP="00BE7A9D">
      <w:r w:rsidRPr="00BE7A9D">
        <w:t>how is it that the heart pulls harder:</w:t>
      </w:r>
    </w:p>
    <w:p w14:paraId="5150BCC6" w14:textId="0B52144C" w:rsidR="00BE7A9D" w:rsidRDefault="00BE7A9D" w:rsidP="00FE58D4">
      <w:r w:rsidRPr="00BE7A9D">
        <w:t>draws me deeper onto towering seas</w:t>
      </w:r>
      <w:r w:rsidR="00726D4E">
        <w:t xml:space="preserve"> . . .</w:t>
      </w:r>
    </w:p>
    <w:p w14:paraId="4881C260" w14:textId="77777777" w:rsidR="00C74969" w:rsidRDefault="00C74969" w:rsidP="00C74969">
      <w:pPr>
        <w:rPr>
          <w:sz w:val="32"/>
          <w:szCs w:val="32"/>
        </w:rPr>
      </w:pPr>
    </w:p>
    <w:p w14:paraId="350ABA03" w14:textId="77777777" w:rsidR="00C74969" w:rsidRDefault="00C74969" w:rsidP="00C74969">
      <w:pPr>
        <w:rPr>
          <w:sz w:val="32"/>
          <w:szCs w:val="32"/>
        </w:rPr>
      </w:pPr>
      <w:r w:rsidRPr="00726D4E">
        <w:rPr>
          <w:sz w:val="32"/>
          <w:szCs w:val="32"/>
        </w:rPr>
        <w:t> </w:t>
      </w:r>
      <w:r w:rsidRPr="00726D4E">
        <w:rPr>
          <w:sz w:val="32"/>
          <w:szCs w:val="32"/>
        </w:rPr>
        <w:sym w:font="Wingdings" w:char="F09A"/>
      </w:r>
    </w:p>
    <w:p w14:paraId="778ED675" w14:textId="77777777" w:rsidR="00C74969" w:rsidRPr="005C6DB2" w:rsidRDefault="00C74969" w:rsidP="00C74969">
      <w:pPr>
        <w:rPr>
          <w:sz w:val="32"/>
          <w:szCs w:val="32"/>
        </w:rPr>
      </w:pPr>
    </w:p>
    <w:p w14:paraId="2CF737E6" w14:textId="4C08B013" w:rsidR="00BE7A9D" w:rsidRDefault="00726D4E" w:rsidP="005C6DB2">
      <w:pPr>
        <w:pStyle w:val="Heading2"/>
      </w:pPr>
      <w:r w:rsidRPr="005D4337">
        <w:rPr>
          <w:i/>
          <w:iCs/>
          <w:smallCaps w:val="0"/>
        </w:rPr>
        <w:t>from</w:t>
      </w:r>
      <w:r>
        <w:t xml:space="preserve"> </w:t>
      </w:r>
      <w:r w:rsidR="00BE7A9D">
        <w:t>earth house</w:t>
      </w:r>
    </w:p>
    <w:p w14:paraId="33D704B9" w14:textId="77777777" w:rsidR="00BE7A9D" w:rsidRDefault="00BE7A9D" w:rsidP="00FE58D4"/>
    <w:p w14:paraId="37CC186D" w14:textId="77777777" w:rsidR="00726D4E" w:rsidRPr="00F950F3" w:rsidRDefault="00726D4E" w:rsidP="00726D4E">
      <w:r w:rsidRPr="00F950F3">
        <w:t xml:space="preserve">The sea is a land in waiting. </w:t>
      </w:r>
    </w:p>
    <w:p w14:paraId="2BD1E770" w14:textId="77777777" w:rsidR="00726D4E" w:rsidRPr="00F950F3" w:rsidRDefault="00726D4E" w:rsidP="00726D4E">
      <w:r w:rsidRPr="00F950F3">
        <w:t xml:space="preserve">Each morning, each evening </w:t>
      </w:r>
    </w:p>
    <w:p w14:paraId="2EA8855C" w14:textId="77777777" w:rsidR="00726D4E" w:rsidRPr="00F950F3" w:rsidRDefault="00726D4E" w:rsidP="00726D4E">
      <w:r w:rsidRPr="00F950F3">
        <w:t>it turns out its pockets for the strandline:</w:t>
      </w:r>
    </w:p>
    <w:p w14:paraId="1210F3D1" w14:textId="77777777" w:rsidR="00726D4E" w:rsidRPr="00F950F3" w:rsidRDefault="00726D4E" w:rsidP="00726D4E">
      <w:r w:rsidRPr="00F950F3">
        <w:t xml:space="preserve">a starfish plaything, an unwrapped cuttle, </w:t>
      </w:r>
    </w:p>
    <w:p w14:paraId="2F6640CA" w14:textId="77777777" w:rsidR="00726D4E" w:rsidRPr="00F950F3" w:rsidRDefault="00726D4E" w:rsidP="00726D4E">
      <w:r w:rsidRPr="00F950F3">
        <w:t>some days a mermaid’s purse.</w:t>
      </w:r>
    </w:p>
    <w:p w14:paraId="52C577B1" w14:textId="7C8DA22E" w:rsidR="00726D4E" w:rsidRDefault="00726D4E" w:rsidP="005C6DB2">
      <w:pPr>
        <w:pStyle w:val="Heading2"/>
      </w:pPr>
      <w:r>
        <w:t> </w:t>
      </w:r>
      <w:r>
        <w:t xml:space="preserve">– ‘stones’, </w:t>
      </w:r>
      <w:proofErr w:type="spellStart"/>
      <w:r>
        <w:t>i</w:t>
      </w:r>
      <w:proofErr w:type="spellEnd"/>
    </w:p>
    <w:p w14:paraId="726C1770" w14:textId="77777777" w:rsidR="00726D4E" w:rsidRDefault="00726D4E" w:rsidP="00FE58D4"/>
    <w:p w14:paraId="7384027F" w14:textId="77777777" w:rsidR="00AE32EE" w:rsidRPr="00F950F3" w:rsidRDefault="00AE32EE" w:rsidP="00AE32EE">
      <w:r w:rsidRPr="00F950F3">
        <w:t>The stones we drop grow into men and women.</w:t>
      </w:r>
    </w:p>
    <w:p w14:paraId="2A60C38A" w14:textId="77777777" w:rsidR="00AE32EE" w:rsidRPr="00F950F3" w:rsidRDefault="00AE32EE" w:rsidP="00AE32EE">
      <w:r w:rsidRPr="00F950F3">
        <w:t>Those that renege on the shore become sea again.</w:t>
      </w:r>
    </w:p>
    <w:p w14:paraId="5D3A5348" w14:textId="77777777" w:rsidR="00AE32EE" w:rsidRPr="00F950F3" w:rsidRDefault="00AE32EE" w:rsidP="00AE32EE">
      <w:r w:rsidRPr="00F950F3">
        <w:t>The land is a sea in waiting.</w:t>
      </w:r>
    </w:p>
    <w:p w14:paraId="26A56C70" w14:textId="77777777" w:rsidR="00AE32EE" w:rsidRDefault="00AE32EE" w:rsidP="005C6DB2">
      <w:pPr>
        <w:pStyle w:val="Heading2"/>
      </w:pPr>
      <w:r>
        <w:t> </w:t>
      </w:r>
      <w:r>
        <w:t xml:space="preserve">– ‘stones’, </w:t>
      </w:r>
      <w:proofErr w:type="spellStart"/>
      <w:r>
        <w:t>i</w:t>
      </w:r>
      <w:proofErr w:type="spellEnd"/>
    </w:p>
    <w:p w14:paraId="74D3918F" w14:textId="77777777" w:rsidR="00AE32EE" w:rsidRDefault="00AE32EE" w:rsidP="00FE58D4"/>
    <w:p w14:paraId="477EA9E3" w14:textId="77777777" w:rsidR="00A55AF3" w:rsidRPr="00F950F3" w:rsidRDefault="00A55AF3" w:rsidP="00A55AF3">
      <w:r w:rsidRPr="00F950F3">
        <w:t>The stones have grown into women and men.</w:t>
      </w:r>
    </w:p>
    <w:p w14:paraId="6148373D" w14:textId="77777777" w:rsidR="00A55AF3" w:rsidRPr="00F950F3" w:rsidRDefault="00A55AF3" w:rsidP="00A55AF3">
      <w:r w:rsidRPr="00F950F3">
        <w:t>Those that renege become sea again.</w:t>
      </w:r>
    </w:p>
    <w:p w14:paraId="2A7C0DD5" w14:textId="77777777" w:rsidR="00A55AF3" w:rsidRPr="00F950F3" w:rsidRDefault="00A55AF3" w:rsidP="00A55AF3"/>
    <w:p w14:paraId="3841985B" w14:textId="098A716C" w:rsidR="00A55AF3" w:rsidRDefault="00A55AF3" w:rsidP="00FE58D4">
      <w:r w:rsidRPr="00F950F3">
        <w:t>The land and the sea are in waiting.</w:t>
      </w:r>
    </w:p>
    <w:p w14:paraId="7515BF68" w14:textId="12EEFF82" w:rsidR="00A55AF3" w:rsidRDefault="00726D4E" w:rsidP="005C6DB2">
      <w:pPr>
        <w:pStyle w:val="Heading2"/>
      </w:pPr>
      <w:r>
        <w:t> </w:t>
      </w:r>
      <w:r w:rsidR="00A55AF3">
        <w:t xml:space="preserve">– </w:t>
      </w:r>
      <w:r>
        <w:t>‘s</w:t>
      </w:r>
      <w:r w:rsidR="00A55AF3">
        <w:t>tones</w:t>
      </w:r>
      <w:r>
        <w:t>’</w:t>
      </w:r>
      <w:r w:rsidR="00A55AF3">
        <w:t xml:space="preserve">, </w:t>
      </w:r>
      <w:r>
        <w:t>vi</w:t>
      </w:r>
    </w:p>
    <w:p w14:paraId="4F169977" w14:textId="77777777" w:rsidR="00726D4E" w:rsidRDefault="00726D4E" w:rsidP="00A55AF3"/>
    <w:p w14:paraId="5E5CF589" w14:textId="77777777" w:rsidR="00A55AF3" w:rsidRPr="00A55AF3" w:rsidRDefault="00A55AF3" w:rsidP="00A55AF3">
      <w:r w:rsidRPr="00A55AF3">
        <w:t>But she thought mostly of the sea –</w:t>
      </w:r>
    </w:p>
    <w:p w14:paraId="0380AD30" w14:textId="6BDD3B9C" w:rsidR="00A55AF3" w:rsidRDefault="00A55AF3" w:rsidP="00A55AF3">
      <w:r w:rsidRPr="00A55AF3">
        <w:t xml:space="preserve">the </w:t>
      </w:r>
      <w:proofErr w:type="spellStart"/>
      <w:r w:rsidRPr="00A55AF3">
        <w:t>uncommissioned</w:t>
      </w:r>
      <w:proofErr w:type="spellEnd"/>
      <w:r w:rsidRPr="00A55AF3">
        <w:t xml:space="preserve"> sea –</w:t>
      </w:r>
    </w:p>
    <w:p w14:paraId="002EF304" w14:textId="6572E3A3" w:rsidR="00BE7A9D" w:rsidRDefault="00726D4E" w:rsidP="005C6DB2">
      <w:pPr>
        <w:pStyle w:val="Heading2"/>
      </w:pPr>
      <w:r>
        <w:t> </w:t>
      </w:r>
      <w:r w:rsidR="00A55AF3">
        <w:t xml:space="preserve">– </w:t>
      </w:r>
      <w:r>
        <w:t>‘l</w:t>
      </w:r>
      <w:r w:rsidR="00A55AF3">
        <w:t>andlock</w:t>
      </w:r>
      <w:r>
        <w:t>’</w:t>
      </w:r>
      <w:r w:rsidR="004F7F4D" w:rsidRPr="004F7F4D">
        <w:t xml:space="preserve"> </w:t>
      </w:r>
    </w:p>
    <w:p w14:paraId="75A07F7D" w14:textId="77777777" w:rsidR="00C74969" w:rsidRDefault="00C74969" w:rsidP="00C74969">
      <w:pPr>
        <w:rPr>
          <w:sz w:val="32"/>
          <w:szCs w:val="32"/>
        </w:rPr>
      </w:pPr>
    </w:p>
    <w:p w14:paraId="2947DCEE" w14:textId="77777777" w:rsidR="00C74969" w:rsidRDefault="00C74969" w:rsidP="00C74969">
      <w:pPr>
        <w:rPr>
          <w:sz w:val="32"/>
          <w:szCs w:val="32"/>
        </w:rPr>
      </w:pPr>
      <w:r w:rsidRPr="00726D4E">
        <w:rPr>
          <w:sz w:val="32"/>
          <w:szCs w:val="32"/>
        </w:rPr>
        <w:t> </w:t>
      </w:r>
      <w:r w:rsidRPr="00726D4E">
        <w:rPr>
          <w:sz w:val="32"/>
          <w:szCs w:val="32"/>
        </w:rPr>
        <w:sym w:font="Wingdings" w:char="F09A"/>
      </w:r>
    </w:p>
    <w:p w14:paraId="44F351BB" w14:textId="77777777" w:rsidR="00C74969" w:rsidRPr="005C6DB2" w:rsidRDefault="00C74969" w:rsidP="00C74969">
      <w:pPr>
        <w:rPr>
          <w:sz w:val="32"/>
          <w:szCs w:val="32"/>
        </w:rPr>
      </w:pPr>
    </w:p>
    <w:p w14:paraId="0DF81B21" w14:textId="2C3F3D3C" w:rsidR="00BE7A9D" w:rsidRDefault="00726D4E" w:rsidP="005C6DB2">
      <w:pPr>
        <w:pStyle w:val="Heading2"/>
      </w:pPr>
      <w:r w:rsidRPr="005C6DB2">
        <w:rPr>
          <w:i/>
          <w:iCs/>
          <w:smallCaps w:val="0"/>
        </w:rPr>
        <w:t>from</w:t>
      </w:r>
      <w:r w:rsidRPr="005C6DB2">
        <w:rPr>
          <w:smallCaps w:val="0"/>
        </w:rPr>
        <w:t xml:space="preserve"> </w:t>
      </w:r>
      <w:r w:rsidR="00BE7A9D">
        <w:t>ground water</w:t>
      </w:r>
    </w:p>
    <w:p w14:paraId="53C38B3D" w14:textId="77777777" w:rsidR="00BE7A9D" w:rsidRDefault="00BE7A9D" w:rsidP="004F7F4D"/>
    <w:p w14:paraId="1B2D7AFD" w14:textId="77777777" w:rsidR="004F7F4D" w:rsidRPr="004F7F4D" w:rsidRDefault="004F7F4D" w:rsidP="004F7F4D">
      <w:r w:rsidRPr="004F7F4D">
        <w:t>And another thing I didn’t say:</w:t>
      </w:r>
    </w:p>
    <w:p w14:paraId="3AD403C4" w14:textId="77777777" w:rsidR="004F7F4D" w:rsidRPr="004F7F4D" w:rsidRDefault="004F7F4D" w:rsidP="004F7F4D">
      <w:r w:rsidRPr="004F7F4D">
        <w:t>that the upward mass of a cresting wave</w:t>
      </w:r>
    </w:p>
    <w:p w14:paraId="72A15775" w14:textId="77777777" w:rsidR="004F7F4D" w:rsidRPr="004F7F4D" w:rsidRDefault="004F7F4D" w:rsidP="004F7F4D">
      <w:r w:rsidRPr="004F7F4D">
        <w:t>will always momentarily equate</w:t>
      </w:r>
    </w:p>
    <w:p w14:paraId="32A51ADE" w14:textId="77777777" w:rsidR="004F7F4D" w:rsidRPr="004F7F4D" w:rsidRDefault="004F7F4D" w:rsidP="004F7F4D">
      <w:r w:rsidRPr="004F7F4D">
        <w:t xml:space="preserve">to the average human being’s </w:t>
      </w:r>
      <w:proofErr w:type="gramStart"/>
      <w:r w:rsidRPr="004F7F4D">
        <w:t>weight;</w:t>
      </w:r>
      <w:proofErr w:type="gramEnd"/>
    </w:p>
    <w:p w14:paraId="030477C4" w14:textId="77777777" w:rsidR="004F7F4D" w:rsidRPr="004F7F4D" w:rsidRDefault="004F7F4D" w:rsidP="004F7F4D">
      <w:r w:rsidRPr="004F7F4D">
        <w:t>so that if your timing is exact,</w:t>
      </w:r>
    </w:p>
    <w:p w14:paraId="5D7347C2" w14:textId="77777777" w:rsidR="004F7F4D" w:rsidRPr="004F7F4D" w:rsidRDefault="004F7F4D" w:rsidP="004F7F4D">
      <w:r w:rsidRPr="004F7F4D">
        <w:t>your footfall strict, and you’ve cracked</w:t>
      </w:r>
    </w:p>
    <w:p w14:paraId="2A94C81A" w14:textId="77777777" w:rsidR="004F7F4D" w:rsidRPr="004F7F4D" w:rsidRDefault="004F7F4D" w:rsidP="004F7F4D">
      <w:r w:rsidRPr="004F7F4D">
        <w:t>the basic rudiments of fetch,</w:t>
      </w:r>
    </w:p>
    <w:p w14:paraId="28CD6A22" w14:textId="77777777" w:rsidR="004F7F4D" w:rsidRPr="004F7F4D" w:rsidRDefault="004F7F4D" w:rsidP="004F7F4D">
      <w:r w:rsidRPr="004F7F4D">
        <w:t>you can run across the sea from one edge</w:t>
      </w:r>
    </w:p>
    <w:p w14:paraId="6B6D6846" w14:textId="77777777" w:rsidR="004F7F4D" w:rsidRPr="004F7F4D" w:rsidRDefault="004F7F4D" w:rsidP="004F7F4D">
      <w:r w:rsidRPr="004F7F4D">
        <w:t>to another on a causeway made</w:t>
      </w:r>
    </w:p>
    <w:p w14:paraId="4127B05B" w14:textId="6AA246AC" w:rsidR="004F7F4D" w:rsidRDefault="004F7F4D" w:rsidP="004F7F4D">
      <w:r w:rsidRPr="004F7F4D">
        <w:t>of temporality and water</w:t>
      </w:r>
      <w:r w:rsidR="00726D4E">
        <w:t xml:space="preserve"> . . .</w:t>
      </w:r>
    </w:p>
    <w:p w14:paraId="26ABAC9A" w14:textId="2600F6C7" w:rsidR="004F7F4D" w:rsidRDefault="00726D4E" w:rsidP="005C6DB2">
      <w:pPr>
        <w:pStyle w:val="Heading2"/>
      </w:pPr>
      <w:r>
        <w:t> </w:t>
      </w:r>
      <w:r w:rsidR="004F7F4D">
        <w:t xml:space="preserve">– </w:t>
      </w:r>
      <w:r>
        <w:t>‘i</w:t>
      </w:r>
      <w:r w:rsidR="004F7F4D">
        <w:t>sostasy</w:t>
      </w:r>
      <w:r>
        <w:t>’</w:t>
      </w:r>
    </w:p>
    <w:p w14:paraId="2A480226" w14:textId="77777777" w:rsidR="004F7F4D" w:rsidRDefault="004F7F4D" w:rsidP="004F7F4D"/>
    <w:p w14:paraId="425F5813" w14:textId="77777777" w:rsidR="004F7F4D" w:rsidRPr="004F7F4D" w:rsidRDefault="004F7F4D" w:rsidP="004F7F4D">
      <w:r w:rsidRPr="004F7F4D">
        <w:t>All summer the rainfall was biblical.</w:t>
      </w:r>
    </w:p>
    <w:p w14:paraId="5EC2B78D" w14:textId="77777777" w:rsidR="004F7F4D" w:rsidRPr="004F7F4D" w:rsidRDefault="004F7F4D" w:rsidP="004F7F4D">
      <w:r w:rsidRPr="004F7F4D">
        <w:t>Seawater, nightly, brought gifts to our door:</w:t>
      </w:r>
    </w:p>
    <w:p w14:paraId="6F089694" w14:textId="77777777" w:rsidR="004F7F4D" w:rsidRPr="004F7F4D" w:rsidRDefault="004F7F4D" w:rsidP="004F7F4D">
      <w:r w:rsidRPr="004F7F4D">
        <w:t xml:space="preserve">crab claws and hawser, a boat on the </w:t>
      </w:r>
      <w:proofErr w:type="spellStart"/>
      <w:r w:rsidRPr="004F7F4D">
        <w:t>highstreet</w:t>
      </w:r>
      <w:proofErr w:type="spellEnd"/>
      <w:r w:rsidRPr="004F7F4D">
        <w:t>,</w:t>
      </w:r>
    </w:p>
    <w:p w14:paraId="0A9067BD" w14:textId="37859D5C" w:rsidR="004F7F4D" w:rsidRDefault="004F7F4D" w:rsidP="004F7F4D">
      <w:r w:rsidRPr="004F7F4D">
        <w:t>roads leading into the sea.</w:t>
      </w:r>
    </w:p>
    <w:p w14:paraId="26C3BF92" w14:textId="1DBF1E45" w:rsidR="004F7F4D" w:rsidRDefault="00726D4E" w:rsidP="005C6DB2">
      <w:pPr>
        <w:pStyle w:val="Heading2"/>
      </w:pPr>
      <w:r>
        <w:t> </w:t>
      </w:r>
      <w:r w:rsidR="004F7F4D">
        <w:t xml:space="preserve">– </w:t>
      </w:r>
      <w:r>
        <w:t>‘t</w:t>
      </w:r>
      <w:r w:rsidR="004F7F4D">
        <w:t xml:space="preserve">he </w:t>
      </w:r>
      <w:r>
        <w:t>w</w:t>
      </w:r>
      <w:r w:rsidR="004F7F4D">
        <w:t>ash</w:t>
      </w:r>
      <w:r>
        <w:t>’</w:t>
      </w:r>
    </w:p>
    <w:p w14:paraId="5ED5C42F" w14:textId="77777777" w:rsidR="005D4337" w:rsidRDefault="005D4337" w:rsidP="005D4337">
      <w:pPr>
        <w:rPr>
          <w:sz w:val="32"/>
          <w:szCs w:val="32"/>
        </w:rPr>
      </w:pPr>
    </w:p>
    <w:p w14:paraId="4A10C1FC" w14:textId="6FA9C41F" w:rsidR="004F7F4D" w:rsidRDefault="005C6DB2" w:rsidP="005D4337">
      <w:pPr>
        <w:rPr>
          <w:sz w:val="32"/>
          <w:szCs w:val="32"/>
        </w:rPr>
      </w:pPr>
      <w:r w:rsidRPr="00726D4E">
        <w:rPr>
          <w:sz w:val="32"/>
          <w:szCs w:val="32"/>
        </w:rPr>
        <w:t> </w:t>
      </w:r>
      <w:r w:rsidRPr="00726D4E">
        <w:rPr>
          <w:sz w:val="32"/>
          <w:szCs w:val="32"/>
        </w:rPr>
        <w:sym w:font="Wingdings" w:char="F09A"/>
      </w:r>
    </w:p>
    <w:p w14:paraId="69F78D3A" w14:textId="77777777" w:rsidR="005D4337" w:rsidRPr="00C74969" w:rsidRDefault="005D4337" w:rsidP="005D4337">
      <w:pPr>
        <w:rPr>
          <w:sz w:val="32"/>
          <w:szCs w:val="32"/>
        </w:rPr>
      </w:pPr>
    </w:p>
    <w:p w14:paraId="4DFD2373" w14:textId="77777777" w:rsidR="00AE32EE" w:rsidRDefault="00AE32EE" w:rsidP="00AE32EE">
      <w:pPr>
        <w:pStyle w:val="Heading1"/>
      </w:pPr>
      <w:r>
        <w:t>Stones: I</w:t>
      </w:r>
    </w:p>
    <w:p w14:paraId="0345D8FC" w14:textId="77777777" w:rsidR="00AE32EE" w:rsidRDefault="00AE32EE" w:rsidP="00AE32EE"/>
    <w:p w14:paraId="29A1E5BC" w14:textId="77777777" w:rsidR="00AE32EE" w:rsidRPr="00F950F3" w:rsidRDefault="00AE32EE" w:rsidP="00AE32EE">
      <w:r w:rsidRPr="00F950F3">
        <w:t xml:space="preserve">The sea is a land in waiting. </w:t>
      </w:r>
    </w:p>
    <w:p w14:paraId="42F71AE4" w14:textId="77777777" w:rsidR="00AE32EE" w:rsidRPr="00F950F3" w:rsidRDefault="00AE32EE" w:rsidP="00AE32EE">
      <w:r w:rsidRPr="00F950F3">
        <w:t xml:space="preserve">Each morning, each evening </w:t>
      </w:r>
    </w:p>
    <w:p w14:paraId="1CCF7326" w14:textId="77777777" w:rsidR="00AE32EE" w:rsidRPr="00F950F3" w:rsidRDefault="00AE32EE" w:rsidP="00AE32EE">
      <w:r w:rsidRPr="00F950F3">
        <w:t>it turns out its pockets for the strandline:</w:t>
      </w:r>
    </w:p>
    <w:p w14:paraId="5D8135DF" w14:textId="77777777" w:rsidR="00AE32EE" w:rsidRPr="00F950F3" w:rsidRDefault="00AE32EE" w:rsidP="00AE32EE">
      <w:r w:rsidRPr="00F950F3">
        <w:t xml:space="preserve">a starfish plaything, an unwrapped cuttle, </w:t>
      </w:r>
    </w:p>
    <w:p w14:paraId="40FC8746" w14:textId="77777777" w:rsidR="00AE32EE" w:rsidRPr="00F950F3" w:rsidRDefault="00AE32EE" w:rsidP="00AE32EE">
      <w:r w:rsidRPr="00F950F3">
        <w:t>some days a mermaid’s purse.</w:t>
      </w:r>
    </w:p>
    <w:p w14:paraId="32DE6B69" w14:textId="77777777" w:rsidR="00AE32EE" w:rsidRPr="00F950F3" w:rsidRDefault="00AE32EE" w:rsidP="00AE32EE">
      <w:r w:rsidRPr="00F950F3">
        <w:t>These were the jewels when the jewels were living.</w:t>
      </w:r>
    </w:p>
    <w:p w14:paraId="19CB72F7" w14:textId="77777777" w:rsidR="00AE32EE" w:rsidRPr="00F950F3" w:rsidRDefault="00AE32EE" w:rsidP="00AE32EE">
      <w:r w:rsidRPr="00F950F3">
        <w:t>And when there were no jewels there were stones,</w:t>
      </w:r>
    </w:p>
    <w:p w14:paraId="2D061CB6" w14:textId="77777777" w:rsidR="00AE32EE" w:rsidRPr="00F950F3" w:rsidRDefault="00AE32EE" w:rsidP="00AE32EE">
      <w:r w:rsidRPr="00F950F3">
        <w:t>pebbles, the pennies of the sea.</w:t>
      </w:r>
    </w:p>
    <w:p w14:paraId="5E8847AF" w14:textId="77777777" w:rsidR="00AE32EE" w:rsidRPr="00F950F3" w:rsidRDefault="00AE32EE" w:rsidP="00AE32EE">
      <w:r w:rsidRPr="00F950F3">
        <w:lastRenderedPageBreak/>
        <w:t>Whether we went together or alone</w:t>
      </w:r>
    </w:p>
    <w:p w14:paraId="2D32EF0C" w14:textId="77777777" w:rsidR="00AE32EE" w:rsidRPr="00F950F3" w:rsidRDefault="00AE32EE" w:rsidP="00AE32EE">
      <w:r w:rsidRPr="00F950F3">
        <w:t>it was these that we scooped and carried home</w:t>
      </w:r>
    </w:p>
    <w:p w14:paraId="16097D79" w14:textId="77777777" w:rsidR="00AE32EE" w:rsidRPr="00F950F3" w:rsidRDefault="00AE32EE" w:rsidP="00AE32EE">
      <w:r w:rsidRPr="00F950F3">
        <w:t>to stack in a jar by the door.</w:t>
      </w:r>
    </w:p>
    <w:p w14:paraId="051F43D5" w14:textId="77777777" w:rsidR="00AE32EE" w:rsidRPr="00F950F3" w:rsidRDefault="00AE32EE" w:rsidP="00AE32EE">
      <w:r w:rsidRPr="00F950F3">
        <w:t>Always we gathered too many,</w:t>
      </w:r>
    </w:p>
    <w:p w14:paraId="1B79F0B0" w14:textId="77777777" w:rsidR="00AE32EE" w:rsidRPr="00F950F3" w:rsidRDefault="00AE32EE" w:rsidP="00AE32EE">
      <w:r w:rsidRPr="00F950F3">
        <w:t>and those we dropped behind us became girls and boys,</w:t>
      </w:r>
    </w:p>
    <w:p w14:paraId="30134D28" w14:textId="77777777" w:rsidR="00AE32EE" w:rsidRPr="00F950F3" w:rsidRDefault="00AE32EE" w:rsidP="00AE32EE">
      <w:r w:rsidRPr="00F950F3">
        <w:t>those lain in the wash became sea again,</w:t>
      </w:r>
    </w:p>
    <w:p w14:paraId="6F83BA5D" w14:textId="77777777" w:rsidR="00AE32EE" w:rsidRPr="00F950F3" w:rsidRDefault="00AE32EE" w:rsidP="00AE32EE">
      <w:r w:rsidRPr="00F950F3">
        <w:t>their bones became water, their muscles foam,</w:t>
      </w:r>
    </w:p>
    <w:p w14:paraId="2B9182E3" w14:textId="77777777" w:rsidR="00AE32EE" w:rsidRPr="00F950F3" w:rsidRDefault="00AE32EE" w:rsidP="00AE32EE">
      <w:r w:rsidRPr="00F950F3">
        <w:t>the sea shall call her children home.</w:t>
      </w:r>
    </w:p>
    <w:p w14:paraId="0857171C" w14:textId="77777777" w:rsidR="00AE32EE" w:rsidRPr="00F950F3" w:rsidRDefault="00AE32EE" w:rsidP="00AE32EE">
      <w:r w:rsidRPr="00F950F3">
        <w:t>That is the deal, that much is known:</w:t>
      </w:r>
    </w:p>
    <w:p w14:paraId="101E3C15" w14:textId="77777777" w:rsidR="00AE32EE" w:rsidRPr="00F950F3" w:rsidRDefault="00AE32EE" w:rsidP="00AE32EE">
      <w:r w:rsidRPr="00F950F3">
        <w:t xml:space="preserve">from water into the air we are thrown, </w:t>
      </w:r>
    </w:p>
    <w:p w14:paraId="72F399DD" w14:textId="77777777" w:rsidR="00AE32EE" w:rsidRPr="00F950F3" w:rsidRDefault="00AE32EE" w:rsidP="00AE32EE">
      <w:r w:rsidRPr="00F950F3">
        <w:t xml:space="preserve">and what we make of it from there </w:t>
      </w:r>
    </w:p>
    <w:p w14:paraId="0662A1E2" w14:textId="77777777" w:rsidR="00AE32EE" w:rsidRPr="00F950F3" w:rsidRDefault="00AE32EE" w:rsidP="00AE32EE">
      <w:r w:rsidRPr="00F950F3">
        <w:t>is what makes us our own.</w:t>
      </w:r>
    </w:p>
    <w:p w14:paraId="10E9127A" w14:textId="77777777" w:rsidR="00AE32EE" w:rsidRPr="00F950F3" w:rsidRDefault="00AE32EE" w:rsidP="00AE32EE">
      <w:r w:rsidRPr="00F950F3">
        <w:t>The dunes are stocked with shoes and socks,</w:t>
      </w:r>
    </w:p>
    <w:p w14:paraId="58768EB6" w14:textId="77777777" w:rsidR="00AE32EE" w:rsidRPr="00F950F3" w:rsidRDefault="00AE32EE" w:rsidP="00AE32EE">
      <w:r w:rsidRPr="00F950F3">
        <w:t>and laughter rings beyond the rocks.</w:t>
      </w:r>
    </w:p>
    <w:p w14:paraId="574DC564" w14:textId="77777777" w:rsidR="00AE32EE" w:rsidRPr="00F950F3" w:rsidRDefault="00AE32EE" w:rsidP="00AE32EE">
      <w:r w:rsidRPr="00F950F3">
        <w:t>The stones we drop grow into men and women.</w:t>
      </w:r>
    </w:p>
    <w:p w14:paraId="5D9A6F08" w14:textId="77777777" w:rsidR="00AE32EE" w:rsidRPr="00F950F3" w:rsidRDefault="00AE32EE" w:rsidP="00AE32EE">
      <w:r w:rsidRPr="00F950F3">
        <w:t>Those that renege on the shore become sea again.</w:t>
      </w:r>
    </w:p>
    <w:p w14:paraId="08A280B8" w14:textId="77777777" w:rsidR="00AE32EE" w:rsidRPr="00F950F3" w:rsidRDefault="00AE32EE" w:rsidP="00AE32EE">
      <w:r w:rsidRPr="00F950F3">
        <w:t>The land is a sea in waiting.</w:t>
      </w:r>
    </w:p>
    <w:p w14:paraId="6FB1AA8D" w14:textId="33840788" w:rsidR="00AE32EE" w:rsidRDefault="00AE32EE" w:rsidP="005C6DB2">
      <w:pPr>
        <w:pStyle w:val="Heading2"/>
      </w:pPr>
      <w:r>
        <w:rPr>
          <w:i/>
          <w:iCs/>
        </w:rPr>
        <w:t> </w:t>
      </w:r>
      <w:r>
        <w:rPr>
          <w:i/>
          <w:iCs/>
        </w:rPr>
        <w:t xml:space="preserve">– </w:t>
      </w:r>
      <w:r w:rsidRPr="00726D4E">
        <w:rPr>
          <w:i/>
          <w:iCs/>
        </w:rPr>
        <w:t>from</w:t>
      </w:r>
      <w:r>
        <w:t xml:space="preserve"> earth house</w:t>
      </w:r>
    </w:p>
    <w:p w14:paraId="3CA1B5BA" w14:textId="77777777" w:rsidR="00A55AF3" w:rsidRPr="00FB58E6" w:rsidRDefault="00A55AF3" w:rsidP="00FE58D4"/>
    <w:sectPr w:rsidR="00A55AF3" w:rsidRPr="00FB58E6" w:rsidSect="004D42C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AF3"/>
    <w:rsid w:val="00063390"/>
    <w:rsid w:val="00140A64"/>
    <w:rsid w:val="00250DC7"/>
    <w:rsid w:val="002D39F9"/>
    <w:rsid w:val="00403CC3"/>
    <w:rsid w:val="004A37B1"/>
    <w:rsid w:val="004D42CA"/>
    <w:rsid w:val="004F7F4D"/>
    <w:rsid w:val="00503F21"/>
    <w:rsid w:val="005C6DB2"/>
    <w:rsid w:val="005D4337"/>
    <w:rsid w:val="006164F4"/>
    <w:rsid w:val="0070709B"/>
    <w:rsid w:val="00726D4E"/>
    <w:rsid w:val="008D2F37"/>
    <w:rsid w:val="008E63DB"/>
    <w:rsid w:val="00A55AF3"/>
    <w:rsid w:val="00AE32EE"/>
    <w:rsid w:val="00B51E09"/>
    <w:rsid w:val="00B737FB"/>
    <w:rsid w:val="00BE7A9D"/>
    <w:rsid w:val="00C3060B"/>
    <w:rsid w:val="00C74969"/>
    <w:rsid w:val="00D25D3C"/>
    <w:rsid w:val="00D64F1D"/>
    <w:rsid w:val="00FA14A8"/>
    <w:rsid w:val="00FB58E6"/>
    <w:rsid w:val="00FC24DE"/>
    <w:rsid w:val="00FE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556AE8"/>
  <w14:defaultImageDpi w14:val="300"/>
  <w15:docId w15:val="{D3D0CFEF-32A2-7D42-8EE1-83108EC1C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AF3"/>
    <w:pPr>
      <w:spacing w:line="360" w:lineRule="exact"/>
    </w:pPr>
    <w:rPr>
      <w:rFonts w:ascii="Times New Roman" w:eastAsia="Times New Roman" w:hAnsi="Times New Roman" w:cs="Times New Roman"/>
      <w:lang w:eastAsia="en-GB"/>
      <w14:numForm w14:val="oldStyle"/>
      <w14:numSpacing w14:val="proportion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A37B1"/>
    <w:pPr>
      <w:keepNext/>
      <w:keepLines/>
      <w:outlineLvl w:val="0"/>
    </w:pPr>
    <w:rPr>
      <w:rFonts w:eastAsiaTheme="majorEastAsia" w:cstheme="majorBidi"/>
      <w:bCs/>
      <w:sz w:val="28"/>
      <w:szCs w:val="32"/>
      <w:lang w:eastAsia="en-US"/>
      <w14:numForm w14:val="default"/>
      <w14:numSpacing w14:val="default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C6DB2"/>
    <w:pPr>
      <w:keepLines/>
      <w:spacing w:before="240" w:after="180"/>
      <w:outlineLvl w:val="1"/>
    </w:pPr>
    <w:rPr>
      <w:rFonts w:eastAsiaTheme="majorEastAsia" w:cstheme="majorBidi"/>
      <w:smallCaps/>
      <w:spacing w:val="10"/>
      <w:lang w:eastAsia="en-US"/>
      <w14:numForm w14:val="default"/>
      <w14:numSpacing w14:val="default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A37B1"/>
    <w:pPr>
      <w:keepNext/>
      <w:keepLines/>
      <w:outlineLvl w:val="2"/>
    </w:pPr>
    <w:rPr>
      <w:rFonts w:eastAsiaTheme="majorEastAsia" w:cstheme="majorBidi"/>
      <w:bCs/>
      <w:u w:val="single"/>
      <w:lang w:eastAsia="en-US"/>
      <w14:numForm w14:val="default"/>
      <w14:numSpacing w14:val="default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DC7"/>
    <w:pPr>
      <w:keepNext/>
      <w:keepLines/>
      <w:spacing w:before="40"/>
      <w:outlineLvl w:val="3"/>
    </w:pPr>
    <w:rPr>
      <w:rFonts w:eastAsiaTheme="majorEastAsia" w:cstheme="majorBidi"/>
      <w:i/>
      <w:iCs/>
      <w:lang w:eastAsia="en-US"/>
      <w14:numForm w14:val="default"/>
      <w14:numSpacing w14:val="defau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37B1"/>
    <w:rPr>
      <w:rFonts w:ascii="Times New Roman" w:eastAsiaTheme="majorEastAsia" w:hAnsi="Times New Roman" w:cstheme="majorBidi"/>
      <w:bCs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C6DB2"/>
    <w:rPr>
      <w:rFonts w:ascii="Times New Roman" w:eastAsiaTheme="majorEastAsia" w:hAnsi="Times New Roman" w:cstheme="majorBidi"/>
      <w:smallCaps/>
      <w:spacing w:val="10"/>
    </w:rPr>
  </w:style>
  <w:style w:type="character" w:customStyle="1" w:styleId="Heading3Char">
    <w:name w:val="Heading 3 Char"/>
    <w:basedOn w:val="DefaultParagraphFont"/>
    <w:link w:val="Heading3"/>
    <w:uiPriority w:val="9"/>
    <w:rsid w:val="004A37B1"/>
    <w:rPr>
      <w:rFonts w:ascii="Times New Roman" w:eastAsiaTheme="majorEastAsia" w:hAnsi="Times New Roman" w:cstheme="majorBidi"/>
      <w:bCs/>
      <w:u w:val="single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4A37B1"/>
    <w:pPr>
      <w:ind w:left="480"/>
    </w:pPr>
    <w:rPr>
      <w:rFonts w:eastAsiaTheme="minorEastAsia" w:cstheme="minorBidi"/>
      <w:iCs/>
      <w:color w:val="000000" w:themeColor="text1"/>
      <w:lang w:eastAsia="en-US"/>
      <w14:numForm w14:val="default"/>
      <w14:numSpacing w14:val="default"/>
    </w:rPr>
  </w:style>
  <w:style w:type="character" w:customStyle="1" w:styleId="QuoteChar">
    <w:name w:val="Quote Char"/>
    <w:basedOn w:val="DefaultParagraphFont"/>
    <w:link w:val="Quote"/>
    <w:uiPriority w:val="29"/>
    <w:rsid w:val="004A37B1"/>
    <w:rPr>
      <w:rFonts w:ascii="Times New Roman" w:hAnsi="Times New Roman"/>
      <w:iCs/>
      <w:color w:val="000000" w:themeColor="text1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4A37B1"/>
    <w:pPr>
      <w:spacing w:after="60" w:line="260" w:lineRule="exact"/>
    </w:pPr>
    <w:rPr>
      <w:rFonts w:eastAsiaTheme="minorEastAsia" w:cstheme="minorBidi"/>
      <w:sz w:val="20"/>
      <w:szCs w:val="20"/>
      <w:lang w:eastAsia="en-US"/>
      <w14:numForm w14:val="default"/>
      <w14:numSpacing w14:val="defaul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A37B1"/>
    <w:rPr>
      <w:rFonts w:ascii="Times New Roman" w:hAnsi="Times New Roman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50DC7"/>
    <w:pPr>
      <w:spacing w:line="240" w:lineRule="auto"/>
      <w:contextualSpacing/>
    </w:pPr>
    <w:rPr>
      <w:rFonts w:eastAsiaTheme="majorEastAsia" w:cstheme="majorBidi"/>
      <w:spacing w:val="-10"/>
      <w:kern w:val="28"/>
      <w:sz w:val="48"/>
      <w:szCs w:val="56"/>
      <w:lang w:eastAsia="en-US"/>
      <w14:numForm w14:val="default"/>
      <w14:numSpacing w14:val="default"/>
    </w:rPr>
  </w:style>
  <w:style w:type="character" w:customStyle="1" w:styleId="TitleChar">
    <w:name w:val="Title Char"/>
    <w:basedOn w:val="DefaultParagraphFont"/>
    <w:link w:val="Title"/>
    <w:uiPriority w:val="10"/>
    <w:rsid w:val="00250DC7"/>
    <w:rPr>
      <w:rFonts w:ascii="Times New Roman" w:eastAsiaTheme="majorEastAsia" w:hAnsi="Times New Roman" w:cstheme="majorBidi"/>
      <w:spacing w:val="-10"/>
      <w:kern w:val="28"/>
      <w:sz w:val="4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DC7"/>
    <w:pPr>
      <w:numPr>
        <w:ilvl w:val="1"/>
      </w:numPr>
      <w:spacing w:after="160"/>
    </w:pPr>
    <w:rPr>
      <w:rFonts w:eastAsiaTheme="minorEastAsia" w:cstheme="minorBidi"/>
      <w:spacing w:val="15"/>
      <w:sz w:val="36"/>
      <w:szCs w:val="22"/>
      <w:lang w:eastAsia="en-US"/>
      <w14:numForm w14:val="default"/>
      <w14:numSpacing w14:val="default"/>
    </w:rPr>
  </w:style>
  <w:style w:type="character" w:customStyle="1" w:styleId="SubtitleChar">
    <w:name w:val="Subtitle Char"/>
    <w:basedOn w:val="DefaultParagraphFont"/>
    <w:link w:val="Subtitle"/>
    <w:uiPriority w:val="11"/>
    <w:rsid w:val="00250DC7"/>
    <w:rPr>
      <w:rFonts w:ascii="Times New Roman" w:hAnsi="Times New Roman"/>
      <w:spacing w:val="15"/>
      <w:sz w:val="36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DC7"/>
    <w:rPr>
      <w:rFonts w:ascii="Times New Roman" w:eastAsiaTheme="majorEastAsia" w:hAnsi="Times New Roman" w:cstheme="majorBidi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1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tthewh/Library/Group%20Containers/UBF8T346G9.Office/User%20Content.localized/Templates.localized/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Normal.dotx</Template>
  <TotalTime>4</TotalTime>
  <Pages>3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Matthew Hollis</cp:lastModifiedBy>
  <cp:revision>5</cp:revision>
  <dcterms:created xsi:type="dcterms:W3CDTF">2025-06-07T16:15:00Z</dcterms:created>
  <dcterms:modified xsi:type="dcterms:W3CDTF">2025-06-07T16:23:00Z</dcterms:modified>
</cp:coreProperties>
</file>